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5B341B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A043D">
        <w:rPr>
          <w:rFonts w:ascii="Garamond" w:hAnsi="Garamond"/>
          <w:u w:val="single"/>
        </w:rPr>
        <w:t>02</w:t>
      </w:r>
      <w:r w:rsidR="00A51C1B">
        <w:rPr>
          <w:rFonts w:ascii="Garamond" w:hAnsi="Garamond"/>
          <w:u w:val="single"/>
        </w:rPr>
        <w:t>.</w:t>
      </w:r>
      <w:r w:rsidR="00BF1E7A">
        <w:rPr>
          <w:rFonts w:ascii="Garamond" w:hAnsi="Garamond"/>
          <w:u w:val="single"/>
        </w:rPr>
        <w:t>0</w:t>
      </w:r>
      <w:r w:rsidR="00EA043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043D">
        <w:rPr>
          <w:rFonts w:ascii="Garamond" w:hAnsi="Garamond"/>
          <w:b/>
          <w:bCs/>
          <w:u w:val="single"/>
        </w:rPr>
        <w:t>691</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529AC449" w:rsidR="00533F4F" w:rsidRPr="00933A60" w:rsidRDefault="00EA043D" w:rsidP="00364CD7">
      <w:pPr>
        <w:spacing w:after="0"/>
        <w:jc w:val="both"/>
        <w:rPr>
          <w:rFonts w:ascii="Garamond" w:eastAsia="Times New Roman" w:hAnsi="Garamond"/>
          <w:lang w:eastAsia="sl-SI"/>
        </w:rPr>
      </w:pPr>
      <w:r w:rsidRPr="00EA043D">
        <w:rPr>
          <w:rFonts w:ascii="Garamond" w:eastAsia="Times New Roman" w:hAnsi="Garamond"/>
          <w:lang w:eastAsia="sl-SI"/>
        </w:rPr>
        <w:drawing>
          <wp:inline distT="0" distB="0" distL="0" distR="0" wp14:anchorId="16690568" wp14:editId="028D10D6">
            <wp:extent cx="5506218" cy="914528"/>
            <wp:effectExtent l="0" t="0" r="0" b="0"/>
            <wp:docPr id="1106949623" name="Slika 1" descr="Slika, ki vsebuje besede besedilo, vrstic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949623" name="Slika 1" descr="Slika, ki vsebuje besede besedilo, vrstica, pisava, številka&#10;&#10;Vsebina, ustvarjena z UI, morda ni pravilna."/>
                    <pic:cNvPicPr/>
                  </pic:nvPicPr>
                  <pic:blipFill>
                    <a:blip r:embed="rId13"/>
                    <a:stretch>
                      <a:fillRect/>
                    </a:stretch>
                  </pic:blipFill>
                  <pic:spPr>
                    <a:xfrm>
                      <a:off x="0" y="0"/>
                      <a:ext cx="5506218" cy="914528"/>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42F4829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EA043D">
        <w:rPr>
          <w:rFonts w:ascii="Garamond" w:eastAsia="Times New Roman" w:hAnsi="Garamond"/>
          <w:b/>
          <w:bCs/>
          <w:lang w:eastAsia="sl-SI"/>
        </w:rPr>
        <w:t>91</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344EBC">
        <w:rPr>
          <w:rFonts w:ascii="Garamond" w:eastAsia="Times New Roman" w:hAnsi="Garamond"/>
          <w:b/>
          <w:bCs/>
          <w:lang w:eastAsia="sl-SI"/>
        </w:rPr>
        <w:t>50</w:t>
      </w:r>
      <w:r w:rsidR="00EA043D">
        <w:rPr>
          <w:rFonts w:ascii="Garamond" w:eastAsia="Times New Roman" w:hAnsi="Garamond"/>
          <w:b/>
          <w:bCs/>
          <w:lang w:eastAsia="sl-SI"/>
        </w:rPr>
        <w:t>3</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B6708A">
        <w:rPr>
          <w:rFonts w:ascii="Garamond" w:eastAsia="Times New Roman" w:hAnsi="Garamond"/>
          <w:lang w:eastAsia="sl-SI"/>
        </w:rPr>
        <w:t>0</w:t>
      </w:r>
      <w:r w:rsidR="00EA043D">
        <w:rPr>
          <w:rFonts w:ascii="Garamond" w:eastAsia="Times New Roman" w:hAnsi="Garamond"/>
          <w:lang w:eastAsia="sl-SI"/>
        </w:rPr>
        <w:t>4</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B6708A">
        <w:rPr>
          <w:rFonts w:ascii="Garamond" w:eastAsia="Times New Roman" w:hAnsi="Garamond"/>
          <w:lang w:eastAsia="sl-SI"/>
        </w:rPr>
        <w:t>3</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BBB21" w14:textId="77777777" w:rsidR="001645F4" w:rsidRDefault="001645F4" w:rsidP="00E5569B">
      <w:pPr>
        <w:spacing w:after="0"/>
      </w:pPr>
      <w:r>
        <w:separator/>
      </w:r>
    </w:p>
  </w:endnote>
  <w:endnote w:type="continuationSeparator" w:id="0">
    <w:p w14:paraId="1A7817F8" w14:textId="77777777" w:rsidR="001645F4" w:rsidRDefault="001645F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1D83F" w14:textId="77777777" w:rsidR="001645F4" w:rsidRDefault="001645F4" w:rsidP="00E5569B">
      <w:pPr>
        <w:spacing w:after="0"/>
      </w:pPr>
      <w:r>
        <w:separator/>
      </w:r>
    </w:p>
  </w:footnote>
  <w:footnote w:type="continuationSeparator" w:id="0">
    <w:p w14:paraId="0E87B331" w14:textId="77777777" w:rsidR="001645F4" w:rsidRDefault="001645F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BA"/>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36888"/>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5191"/>
    <w:rsid w:val="001579E8"/>
    <w:rsid w:val="001608E8"/>
    <w:rsid w:val="00161230"/>
    <w:rsid w:val="001640F1"/>
    <w:rsid w:val="001645F4"/>
    <w:rsid w:val="00165852"/>
    <w:rsid w:val="00167ADC"/>
    <w:rsid w:val="00170DEA"/>
    <w:rsid w:val="0017172F"/>
    <w:rsid w:val="001718D9"/>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3F03"/>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43D"/>
    <w:rsid w:val="002C66D6"/>
    <w:rsid w:val="002D1714"/>
    <w:rsid w:val="002D196E"/>
    <w:rsid w:val="002D31C7"/>
    <w:rsid w:val="002D3EFF"/>
    <w:rsid w:val="002D4187"/>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141B1"/>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4EBC"/>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0EAD"/>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151F"/>
    <w:rsid w:val="005C43BF"/>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80F"/>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5A45"/>
    <w:rsid w:val="006E67E4"/>
    <w:rsid w:val="006E6806"/>
    <w:rsid w:val="006E7203"/>
    <w:rsid w:val="006F0373"/>
    <w:rsid w:val="006F1BAB"/>
    <w:rsid w:val="006F3FE1"/>
    <w:rsid w:val="006F412C"/>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42F0"/>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542F"/>
    <w:rsid w:val="007C70F8"/>
    <w:rsid w:val="007C7FE2"/>
    <w:rsid w:val="007D1F87"/>
    <w:rsid w:val="007D5225"/>
    <w:rsid w:val="007E2D29"/>
    <w:rsid w:val="007E2E05"/>
    <w:rsid w:val="007E3782"/>
    <w:rsid w:val="007E53DB"/>
    <w:rsid w:val="007E61B6"/>
    <w:rsid w:val="007E76CD"/>
    <w:rsid w:val="007F06A6"/>
    <w:rsid w:val="007F2C31"/>
    <w:rsid w:val="007F4FEF"/>
    <w:rsid w:val="007F7F27"/>
    <w:rsid w:val="00801C2F"/>
    <w:rsid w:val="0080324B"/>
    <w:rsid w:val="00803B42"/>
    <w:rsid w:val="00803EA0"/>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137B"/>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0E04"/>
    <w:rsid w:val="0094102C"/>
    <w:rsid w:val="009463E6"/>
    <w:rsid w:val="009464F6"/>
    <w:rsid w:val="009473C5"/>
    <w:rsid w:val="00951567"/>
    <w:rsid w:val="009534CF"/>
    <w:rsid w:val="009535F9"/>
    <w:rsid w:val="00953789"/>
    <w:rsid w:val="009560FC"/>
    <w:rsid w:val="009561B9"/>
    <w:rsid w:val="00960FCD"/>
    <w:rsid w:val="00961820"/>
    <w:rsid w:val="00965531"/>
    <w:rsid w:val="0096567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3DD"/>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34E3"/>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08A"/>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23AE"/>
    <w:rsid w:val="00E44C5C"/>
    <w:rsid w:val="00E4567A"/>
    <w:rsid w:val="00E460B7"/>
    <w:rsid w:val="00E50DAA"/>
    <w:rsid w:val="00E52E06"/>
    <w:rsid w:val="00E5569B"/>
    <w:rsid w:val="00E56EBF"/>
    <w:rsid w:val="00E57022"/>
    <w:rsid w:val="00E601D1"/>
    <w:rsid w:val="00E614AD"/>
    <w:rsid w:val="00E63305"/>
    <w:rsid w:val="00E637C0"/>
    <w:rsid w:val="00E641D5"/>
    <w:rsid w:val="00E6457A"/>
    <w:rsid w:val="00E64927"/>
    <w:rsid w:val="00E6504D"/>
    <w:rsid w:val="00E65382"/>
    <w:rsid w:val="00E7111A"/>
    <w:rsid w:val="00E81DEF"/>
    <w:rsid w:val="00E81F84"/>
    <w:rsid w:val="00E82F42"/>
    <w:rsid w:val="00E8402E"/>
    <w:rsid w:val="00E848EE"/>
    <w:rsid w:val="00E84A50"/>
    <w:rsid w:val="00E878DE"/>
    <w:rsid w:val="00E87BA3"/>
    <w:rsid w:val="00E948CB"/>
    <w:rsid w:val="00E94983"/>
    <w:rsid w:val="00E94F3D"/>
    <w:rsid w:val="00E955FF"/>
    <w:rsid w:val="00E95E8E"/>
    <w:rsid w:val="00E969A2"/>
    <w:rsid w:val="00E96B8B"/>
    <w:rsid w:val="00EA043D"/>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42FB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36888"/>
    <w:rsid w:val="0014163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1B1"/>
    <w:rsid w:val="00314B56"/>
    <w:rsid w:val="003249FA"/>
    <w:rsid w:val="00326A8B"/>
    <w:rsid w:val="00331B4E"/>
    <w:rsid w:val="00331C7B"/>
    <w:rsid w:val="00334726"/>
    <w:rsid w:val="003354D7"/>
    <w:rsid w:val="00362BC0"/>
    <w:rsid w:val="00377541"/>
    <w:rsid w:val="00383F8A"/>
    <w:rsid w:val="00386DDA"/>
    <w:rsid w:val="003B0340"/>
    <w:rsid w:val="003B702A"/>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151F"/>
    <w:rsid w:val="005C34E0"/>
    <w:rsid w:val="005C43BF"/>
    <w:rsid w:val="005D028A"/>
    <w:rsid w:val="005D3039"/>
    <w:rsid w:val="005E681A"/>
    <w:rsid w:val="005F388B"/>
    <w:rsid w:val="005F6B17"/>
    <w:rsid w:val="00602CF5"/>
    <w:rsid w:val="00605348"/>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37CC5"/>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C542F"/>
    <w:rsid w:val="007E0097"/>
    <w:rsid w:val="007E2056"/>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1185"/>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34E3"/>
    <w:rsid w:val="00AF446B"/>
    <w:rsid w:val="00AF62C3"/>
    <w:rsid w:val="00B026A7"/>
    <w:rsid w:val="00B21B1A"/>
    <w:rsid w:val="00B2358A"/>
    <w:rsid w:val="00B25E11"/>
    <w:rsid w:val="00B3254B"/>
    <w:rsid w:val="00B32F1A"/>
    <w:rsid w:val="00B456D2"/>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B71B7"/>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2026-02-27T12:42:00Z</cp:lastPrinted>
  <dcterms:created xsi:type="dcterms:W3CDTF">2026-03-02T15:12:00Z</dcterms:created>
  <dcterms:modified xsi:type="dcterms:W3CDTF">2026-03-02T15:12:00Z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